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F29D4" w14:textId="77777777" w:rsidR="0054210B" w:rsidRDefault="0054210B"/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0E8E512F" w14:textId="77777777" w:rsidTr="00920BF2">
        <w:trPr>
          <w:trHeight w:hRule="exact" w:val="1701"/>
        </w:trPr>
        <w:tc>
          <w:tcPr>
            <w:tcW w:w="5529" w:type="dxa"/>
          </w:tcPr>
          <w:p w14:paraId="6EDC7A26" w14:textId="22975A64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EB201B">
              <w:rPr>
                <w:noProof/>
              </w:rPr>
              <w:t>7</w:t>
            </w:r>
            <w:r w:rsidR="00686E3E">
              <w:rPr>
                <w:noProof/>
              </w:rPr>
              <w:t xml:space="preserve"> </w:t>
            </w:r>
            <w:r w:rsidR="00762286">
              <w:rPr>
                <w:noProof/>
              </w:rPr>
              <w:t>juni</w:t>
            </w:r>
            <w:r w:rsidR="00686E3E">
              <w:rPr>
                <w:noProof/>
              </w:rPr>
              <w:t xml:space="preserve"> 2023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5332EB9B" w14:textId="77777777" w:rsidR="00241758" w:rsidRDefault="00241758" w:rsidP="00241758">
            <w:pPr>
              <w:ind w:right="171"/>
            </w:pPr>
            <w:r>
              <w:t xml:space="preserve">Till dig som fastighetsägare i </w:t>
            </w:r>
            <w:r>
              <w:br/>
              <w:t xml:space="preserve">Ättersta, Österåker </w:t>
            </w:r>
          </w:p>
          <w:p w14:paraId="1B4704C2" w14:textId="64A96FCD" w:rsidR="000B20D8" w:rsidRDefault="00BF0B44" w:rsidP="00A553BE">
            <w:pPr>
              <w:pStyle w:val="Adress"/>
            </w:pPr>
            <w:r>
              <w:fldChar w:fldCharType="begin"/>
            </w:r>
            <w:r w:rsidR="000B20D8">
              <w:instrText xml:space="preserve">  </w:instrText>
            </w:r>
            <w:r>
              <w:fldChar w:fldCharType="end"/>
            </w:r>
          </w:p>
        </w:tc>
      </w:tr>
    </w:tbl>
    <w:p w14:paraId="6B7B7A08" w14:textId="2EACBBD4" w:rsidR="00241758" w:rsidRDefault="00241758" w:rsidP="00241758">
      <w:pPr>
        <w:pStyle w:val="Rubrik1"/>
        <w:spacing w:before="0" w:after="0"/>
        <w:ind w:right="-1"/>
        <w:rPr>
          <w:sz w:val="24"/>
          <w:szCs w:val="24"/>
        </w:rPr>
      </w:pPr>
      <w:r w:rsidRPr="00BD33EC">
        <w:rPr>
          <w:sz w:val="24"/>
          <w:szCs w:val="24"/>
        </w:rPr>
        <w:t xml:space="preserve">Information </w:t>
      </w:r>
      <w:r w:rsidR="00762286">
        <w:rPr>
          <w:sz w:val="24"/>
          <w:szCs w:val="24"/>
        </w:rPr>
        <w:t>om</w:t>
      </w:r>
      <w:r w:rsidRPr="00BD33EC">
        <w:rPr>
          <w:sz w:val="24"/>
          <w:szCs w:val="24"/>
        </w:rPr>
        <w:t xml:space="preserve"> allmänt VA i Ättersta</w:t>
      </w:r>
    </w:p>
    <w:p w14:paraId="24BB8FEF" w14:textId="77777777" w:rsidR="00F5584E" w:rsidRDefault="00F5584E" w:rsidP="0054210B">
      <w:pPr>
        <w:spacing w:after="98" w:line="259" w:lineRule="auto"/>
        <w:ind w:right="-1"/>
      </w:pPr>
    </w:p>
    <w:p w14:paraId="2FE6B500" w14:textId="7633FAA1" w:rsidR="0054210B" w:rsidRDefault="00F5584E" w:rsidP="0054210B">
      <w:pPr>
        <w:spacing w:after="98" w:line="259" w:lineRule="auto"/>
        <w:ind w:right="-1"/>
      </w:pPr>
      <w:r>
        <w:t>Hej, vi vill</w:t>
      </w:r>
      <w:r w:rsidR="008F41C7">
        <w:t xml:space="preserve"> </w:t>
      </w:r>
      <w:r>
        <w:t xml:space="preserve">informera dig som fastighetsägare </w:t>
      </w:r>
      <w:r w:rsidR="008F41C7">
        <w:t>i Ättersta om kommande arbeten</w:t>
      </w:r>
      <w:r w:rsidR="00832FB0">
        <w:t xml:space="preserve"> gällande </w:t>
      </w:r>
      <w:r w:rsidR="00C74D72">
        <w:br/>
      </w:r>
      <w:r w:rsidR="00832FB0">
        <w:t xml:space="preserve">inkoppling av allmänt vatten och avlopp </w:t>
      </w:r>
      <w:r w:rsidR="008F658D">
        <w:t>(VA</w:t>
      </w:r>
      <w:r w:rsidR="00832FB0">
        <w:t>)</w:t>
      </w:r>
      <w:r w:rsidR="008F41C7">
        <w:t>.</w:t>
      </w:r>
      <w:r w:rsidR="00832FB0">
        <w:t xml:space="preserve"> </w:t>
      </w:r>
      <w:r w:rsidR="0054210B">
        <w:t>I februari 2022 tog kommunfullmäktige</w:t>
      </w:r>
      <w:r w:rsidR="008F658D">
        <w:t xml:space="preserve"> i </w:t>
      </w:r>
      <w:r w:rsidR="00C74D72">
        <w:br/>
      </w:r>
      <w:r w:rsidR="008F658D">
        <w:t>Vingåker</w:t>
      </w:r>
      <w:r w:rsidR="0054210B">
        <w:t xml:space="preserve"> beslut om att bilda verksamhetsområde</w:t>
      </w:r>
      <w:r w:rsidR="00D4053B">
        <w:t>*</w:t>
      </w:r>
      <w:r w:rsidR="0054210B">
        <w:t xml:space="preserve"> för vatten och spillvatten i o</w:t>
      </w:r>
      <w:r w:rsidR="0054210B" w:rsidRPr="00265F32">
        <w:t>mrådet Ättersta</w:t>
      </w:r>
      <w:r w:rsidR="00E26ED4">
        <w:t xml:space="preserve">, och Sörmland Vatten fick i uppdrag att </w:t>
      </w:r>
      <w:r w:rsidR="000E4CE3">
        <w:t xml:space="preserve">förlägga </w:t>
      </w:r>
      <w:r w:rsidR="0054210B">
        <w:t xml:space="preserve">allmänt VA i området och </w:t>
      </w:r>
      <w:r w:rsidR="000E4CE3">
        <w:t xml:space="preserve">se till </w:t>
      </w:r>
      <w:r w:rsidR="0054210B">
        <w:t xml:space="preserve">att alla </w:t>
      </w:r>
      <w:r w:rsidR="00C74D72">
        <w:br/>
      </w:r>
      <w:r w:rsidR="0054210B">
        <w:t>berörda fastigheter får en förbindelsepunkt</w:t>
      </w:r>
      <w:r w:rsidR="007C73C2">
        <w:t xml:space="preserve"> vid tomtgräns</w:t>
      </w:r>
      <w:r w:rsidR="000E4CE3">
        <w:t xml:space="preserve"> </w:t>
      </w:r>
      <w:r w:rsidR="0054210B">
        <w:t>för anslutning till allmänna VA-nätet.</w:t>
      </w:r>
    </w:p>
    <w:p w14:paraId="323A3EC0" w14:textId="4E673CB2" w:rsidR="006E73EA" w:rsidRDefault="00442283" w:rsidP="006E73EA">
      <w:pPr>
        <w:spacing w:after="98" w:line="259" w:lineRule="auto"/>
        <w:ind w:right="-1"/>
      </w:pPr>
      <w:r>
        <w:t xml:space="preserve">En </w:t>
      </w:r>
      <w:r w:rsidR="008F6001">
        <w:t xml:space="preserve">överföringsledning </w:t>
      </w:r>
      <w:r w:rsidR="00D20C7B">
        <w:t xml:space="preserve">för </w:t>
      </w:r>
      <w:r w:rsidR="00676547">
        <w:t>VA</w:t>
      </w:r>
      <w:r w:rsidR="00A458A6">
        <w:t xml:space="preserve"> </w:t>
      </w:r>
      <w:r w:rsidR="008F6001">
        <w:t xml:space="preserve">mellan Katrineholm och Äs </w:t>
      </w:r>
      <w:r w:rsidR="00A458A6">
        <w:t xml:space="preserve">kommer </w:t>
      </w:r>
      <w:r w:rsidR="008F6001">
        <w:t xml:space="preserve">att </w:t>
      </w:r>
      <w:r w:rsidR="00570682">
        <w:t>anläggas</w:t>
      </w:r>
      <w:r w:rsidR="00A458A6">
        <w:t xml:space="preserve"> i samband med ombyggnationen av riksväg 56</w:t>
      </w:r>
      <w:r w:rsidR="00501AA7">
        <w:t xml:space="preserve">. Från Äs </w:t>
      </w:r>
      <w:r w:rsidR="00622194">
        <w:t>till Österåker kommer även nya överföringsledningar anläggas</w:t>
      </w:r>
      <w:r w:rsidR="00AD7792">
        <w:t xml:space="preserve"> och</w:t>
      </w:r>
      <w:r w:rsidR="004C0CDE">
        <w:t xml:space="preserve"> som </w:t>
      </w:r>
      <w:r w:rsidR="00570682">
        <w:t xml:space="preserve">sedan kommer </w:t>
      </w:r>
      <w:r w:rsidR="00BF11A0">
        <w:t xml:space="preserve">att kopplas ihop med ledningen </w:t>
      </w:r>
      <w:r w:rsidR="00855C99">
        <w:t>t</w:t>
      </w:r>
      <w:r w:rsidR="00BF11A0">
        <w:t>i</w:t>
      </w:r>
      <w:r w:rsidR="00855C99">
        <w:t>ll</w:t>
      </w:r>
      <w:r w:rsidR="00BF11A0">
        <w:t xml:space="preserve"> Ättersta.</w:t>
      </w:r>
      <w:r w:rsidR="004C0CDE">
        <w:t xml:space="preserve"> </w:t>
      </w:r>
      <w:r w:rsidR="003E37F2">
        <w:br/>
      </w:r>
      <w:r w:rsidR="008A351F">
        <w:t>D</w:t>
      </w:r>
      <w:r w:rsidR="008518A2">
        <w:t xml:space="preserve">u som </w:t>
      </w:r>
      <w:r w:rsidR="003E61AC">
        <w:t>fastighetsägare</w:t>
      </w:r>
      <w:r w:rsidR="008518A2">
        <w:t xml:space="preserve"> i Ättersta kommer </w:t>
      </w:r>
      <w:r w:rsidR="008A351F">
        <w:t xml:space="preserve">sedan </w:t>
      </w:r>
      <w:r w:rsidR="008518A2">
        <w:t>få dricksvatten från Ka</w:t>
      </w:r>
      <w:r w:rsidR="001D3B11">
        <w:t>trineholm!</w:t>
      </w:r>
    </w:p>
    <w:p w14:paraId="6CB33450" w14:textId="38F8F3FF" w:rsidR="00241758" w:rsidRDefault="0053237E" w:rsidP="0053237E">
      <w:pPr>
        <w:spacing w:after="98"/>
        <w:ind w:right="-1"/>
      </w:pPr>
      <w:r>
        <w:rPr>
          <w:rFonts w:eastAsia="Arial"/>
          <w:b/>
          <w:bCs/>
        </w:rPr>
        <w:br/>
      </w:r>
      <w:r w:rsidR="00241758" w:rsidRPr="002843CE">
        <w:rPr>
          <w:rFonts w:eastAsia="Arial"/>
          <w:b/>
          <w:bCs/>
        </w:rPr>
        <w:t xml:space="preserve">Pågående arbeten </w:t>
      </w:r>
      <w:r>
        <w:rPr>
          <w:rFonts w:eastAsia="Arial"/>
          <w:b/>
          <w:bCs/>
        </w:rPr>
        <w:br/>
      </w:r>
      <w:r w:rsidR="00241758">
        <w:t>Arbetet med utredning, inmätning och projektering av ledningssträckning har påbörjats</w:t>
      </w:r>
      <w:r w:rsidR="00F80184">
        <w:t xml:space="preserve"> och </w:t>
      </w:r>
      <w:r w:rsidR="00A62F06">
        <w:br/>
      </w:r>
      <w:r w:rsidR="00F80184">
        <w:t>u</w:t>
      </w:r>
      <w:r w:rsidR="00241758">
        <w:t xml:space="preserve">nder augusti kommer en geoteknisk undersökning utföras utmed den planerade ledningssträckningen. Arbetet utförs tillsammans med konsultföretag Ramboll </w:t>
      </w:r>
      <w:r w:rsidR="005D7D7A">
        <w:t xml:space="preserve">och </w:t>
      </w:r>
      <w:r w:rsidR="00F80184">
        <w:t>E</w:t>
      </w:r>
      <w:r w:rsidR="00241758">
        <w:t xml:space="preserve">ntreprenadstruktur. </w:t>
      </w:r>
    </w:p>
    <w:p w14:paraId="5FF63603" w14:textId="417514EB" w:rsidR="006E73EA" w:rsidRPr="002843CE" w:rsidRDefault="000A20AC" w:rsidP="0053237E">
      <w:pPr>
        <w:pStyle w:val="Brjaskrivahr"/>
        <w:tabs>
          <w:tab w:val="clear" w:pos="-1304"/>
          <w:tab w:val="clear" w:pos="0"/>
          <w:tab w:val="clear" w:pos="1304"/>
          <w:tab w:val="left" w:pos="7825"/>
        </w:tabs>
        <w:spacing w:line="240" w:lineRule="auto"/>
        <w:ind w:left="0" w:right="-14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3" behindDoc="1" locked="0" layoutInCell="1" allowOverlap="1" wp14:anchorId="43B045ED" wp14:editId="787BD5A9">
                <wp:simplePos x="0" y="0"/>
                <wp:positionH relativeFrom="column">
                  <wp:posOffset>-114935</wp:posOffset>
                </wp:positionH>
                <wp:positionV relativeFrom="paragraph">
                  <wp:posOffset>40005</wp:posOffset>
                </wp:positionV>
                <wp:extent cx="6248400" cy="742950"/>
                <wp:effectExtent l="57150" t="38100" r="76200" b="95250"/>
                <wp:wrapNone/>
                <wp:docPr id="12" name="Rektange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>
            <w:pict>
              <v:rect w14:anchorId="4D93821B" id="Rektangel 12" o:spid="_x0000_s1026" style="position:absolute;margin-left:-9.05pt;margin-top:3.15pt;width:492pt;height:58.5pt;z-index:-25165721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</v:rect>
            </w:pict>
          </mc:Fallback>
        </mc:AlternateContent>
      </w:r>
      <w:r w:rsidR="0053237E">
        <w:rPr>
          <w:rFonts w:ascii="Arial" w:hAnsi="Arial" w:cs="Arial"/>
          <w:b/>
          <w:bCs/>
          <w:sz w:val="22"/>
          <w:szCs w:val="22"/>
        </w:rPr>
        <w:br/>
      </w:r>
      <w:r w:rsidR="006E73EA" w:rsidRPr="002843CE">
        <w:rPr>
          <w:rFonts w:ascii="Arial" w:hAnsi="Arial" w:cs="Arial"/>
          <w:b/>
          <w:bCs/>
          <w:sz w:val="22"/>
          <w:szCs w:val="22"/>
        </w:rPr>
        <w:t>Vi behöver din hjälp</w:t>
      </w:r>
    </w:p>
    <w:p w14:paraId="0382EAA2" w14:textId="7448855C" w:rsidR="006E73EA" w:rsidRPr="0009091F" w:rsidRDefault="006E73EA" w:rsidP="0053237E">
      <w:pPr>
        <w:pStyle w:val="Brjaskrivahr"/>
        <w:tabs>
          <w:tab w:val="clear" w:pos="-1304"/>
          <w:tab w:val="clear" w:pos="0"/>
          <w:tab w:val="clear" w:pos="1304"/>
          <w:tab w:val="left" w:pos="7825"/>
        </w:tabs>
        <w:spacing w:line="240" w:lineRule="auto"/>
        <w:ind w:left="0" w:right="-14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För att underlätta vårt utredningsarbete behöver du på bifogad karta markera vart du har dina befintliga VA-anläggningar placerade i dag. Returnera sedan kartan i bifogat svarskuvert</w:t>
      </w:r>
      <w:r w:rsidR="00AA4A91">
        <w:rPr>
          <w:rFonts w:ascii="Arial" w:hAnsi="Arial" w:cs="Arial"/>
          <w:sz w:val="22"/>
          <w:szCs w:val="22"/>
        </w:rPr>
        <w:t>, tack.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6D90EA1" w14:textId="77777777" w:rsidR="00496A92" w:rsidRDefault="00496A92" w:rsidP="0053237E"/>
    <w:p w14:paraId="16EE2C33" w14:textId="62099BA7" w:rsidR="00241758" w:rsidRPr="00DF3155" w:rsidRDefault="000A20AC" w:rsidP="0053237E">
      <w:pPr>
        <w:rPr>
          <w:b/>
          <w:bCs/>
        </w:rPr>
      </w:pPr>
      <w:r>
        <w:rPr>
          <w:b/>
          <w:bCs/>
        </w:rPr>
        <w:br/>
      </w:r>
      <w:r w:rsidR="00DF3155" w:rsidRPr="00DF3155">
        <w:rPr>
          <w:b/>
          <w:bCs/>
        </w:rPr>
        <w:t>Preliminär t</w:t>
      </w:r>
      <w:r w:rsidR="00241758" w:rsidRPr="00DF3155">
        <w:rPr>
          <w:b/>
          <w:bCs/>
        </w:rPr>
        <w:t xml:space="preserve">idplan </w:t>
      </w:r>
    </w:p>
    <w:p w14:paraId="1E31F3D2" w14:textId="5629ADFB" w:rsidR="00496A92" w:rsidRDefault="004A47D9" w:rsidP="0053237E">
      <w:pPr>
        <w:pStyle w:val="Liststycke"/>
        <w:numPr>
          <w:ilvl w:val="0"/>
          <w:numId w:val="1"/>
        </w:numPr>
      </w:pPr>
      <w:r>
        <w:t>A</w:t>
      </w:r>
      <w:r w:rsidR="00241758">
        <w:t xml:space="preserve">rbetet med utredning/projektering och upprättande av förfrågningsunderlag </w:t>
      </w:r>
      <w:r w:rsidR="000E0AD6">
        <w:t xml:space="preserve">beräknas </w:t>
      </w:r>
      <w:r w:rsidR="00241758">
        <w:t xml:space="preserve">pågå till månadsskiftet oktober/ november 2023. </w:t>
      </w:r>
    </w:p>
    <w:p w14:paraId="6AA12199" w14:textId="77777777" w:rsidR="00496A92" w:rsidRDefault="00496A92" w:rsidP="0053237E">
      <w:pPr>
        <w:ind w:right="708"/>
      </w:pPr>
    </w:p>
    <w:p w14:paraId="461B1134" w14:textId="3D02A683" w:rsidR="00DF3155" w:rsidRDefault="004A47D9" w:rsidP="0053237E">
      <w:pPr>
        <w:pStyle w:val="Liststycke"/>
        <w:numPr>
          <w:ilvl w:val="0"/>
          <w:numId w:val="1"/>
        </w:numPr>
        <w:ind w:right="708"/>
      </w:pPr>
      <w:r>
        <w:t>U</w:t>
      </w:r>
      <w:r w:rsidR="00241758">
        <w:t xml:space="preserve">pphandling av entreprenaden </w:t>
      </w:r>
      <w:r w:rsidR="000E0AD6">
        <w:t xml:space="preserve">ska </w:t>
      </w:r>
      <w:r w:rsidR="00241758">
        <w:t>ske</w:t>
      </w:r>
      <w:r w:rsidR="000E0AD6">
        <w:t xml:space="preserve"> och </w:t>
      </w:r>
      <w:r w:rsidR="00241758">
        <w:t xml:space="preserve">under förutsättning att detta sker utan överprövningar kommer en byggstart ske under första kvartalet 2024. </w:t>
      </w:r>
    </w:p>
    <w:p w14:paraId="176FD99A" w14:textId="4C50AC59" w:rsidR="00DF3155" w:rsidRDefault="00DF3155" w:rsidP="0053237E">
      <w:pPr>
        <w:pStyle w:val="Liststycke"/>
      </w:pPr>
    </w:p>
    <w:p w14:paraId="4A2260F7" w14:textId="08B8337F" w:rsidR="00241758" w:rsidRDefault="00241758" w:rsidP="0053237E">
      <w:pPr>
        <w:pStyle w:val="Liststycke"/>
        <w:numPr>
          <w:ilvl w:val="0"/>
          <w:numId w:val="1"/>
        </w:numPr>
        <w:ind w:right="708"/>
      </w:pPr>
      <w:r>
        <w:t xml:space="preserve">Driftsättning av överföringsledningarna och </w:t>
      </w:r>
      <w:r w:rsidR="000E0AD6">
        <w:t xml:space="preserve">möjlig </w:t>
      </w:r>
      <w:r>
        <w:t>anslutning av fastigheter</w:t>
      </w:r>
      <w:r w:rsidR="000E0AD6">
        <w:t xml:space="preserve"> är </w:t>
      </w:r>
      <w:r>
        <w:t xml:space="preserve">tidsberoende av de ledningar som anläggs i samband med Trafikverkets </w:t>
      </w:r>
      <w:r w:rsidR="00202DF1">
        <w:br/>
      </w:r>
      <w:r>
        <w:t xml:space="preserve">ombyggnation av RV56. I dagsläget ska dessa vara färdigställda vid årsskiftet 2025/2026.  </w:t>
      </w:r>
    </w:p>
    <w:p w14:paraId="5818D418" w14:textId="77777777" w:rsidR="006E73EA" w:rsidRDefault="006E73EA" w:rsidP="006E73EA">
      <w:pPr>
        <w:pStyle w:val="Liststycke"/>
      </w:pPr>
    </w:p>
    <w:p w14:paraId="4C9B68B2" w14:textId="77F08A60" w:rsidR="006E73EA" w:rsidRDefault="00202DF1" w:rsidP="00241758">
      <w:pPr>
        <w:ind w:right="708"/>
        <w:rPr>
          <w:b/>
          <w:bCs/>
          <w:sz w:val="20"/>
          <w:szCs w:val="20"/>
        </w:rPr>
      </w:pPr>
      <w:r w:rsidRPr="006E73EA">
        <w:rPr>
          <w:b/>
          <w:bCs/>
          <w:sz w:val="20"/>
          <w:szCs w:val="20"/>
        </w:rPr>
        <w:t xml:space="preserve">Mer </w:t>
      </w:r>
      <w:r w:rsidR="006E73EA" w:rsidRPr="006E73EA">
        <w:rPr>
          <w:b/>
          <w:bCs/>
          <w:sz w:val="20"/>
          <w:szCs w:val="20"/>
        </w:rPr>
        <w:t>kring tidsplaner</w:t>
      </w:r>
      <w:r w:rsidRPr="006E73EA">
        <w:rPr>
          <w:b/>
          <w:bCs/>
          <w:sz w:val="20"/>
          <w:szCs w:val="20"/>
        </w:rPr>
        <w:t xml:space="preserve"> och </w:t>
      </w:r>
      <w:r w:rsidR="006E73EA" w:rsidRPr="006E73EA">
        <w:rPr>
          <w:b/>
          <w:bCs/>
          <w:sz w:val="20"/>
          <w:szCs w:val="20"/>
        </w:rPr>
        <w:t>information om anslutning kommer att ges på ett informationsmöte. Se inbjudan på baksidan av detta brev.</w:t>
      </w:r>
    </w:p>
    <w:p w14:paraId="187337A1" w14:textId="3709C30E" w:rsidR="006E73EA" w:rsidRDefault="006E73EA" w:rsidP="00241758">
      <w:pPr>
        <w:ind w:right="708"/>
        <w:rPr>
          <w:b/>
          <w:bCs/>
          <w:sz w:val="20"/>
          <w:szCs w:val="20"/>
        </w:rPr>
      </w:pPr>
    </w:p>
    <w:p w14:paraId="754917E6" w14:textId="36BEF8F5" w:rsidR="00D4053B" w:rsidRDefault="00D4053B" w:rsidP="00241758">
      <w:pPr>
        <w:ind w:right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*</w:t>
      </w:r>
      <w:r w:rsidRPr="00D4053B">
        <w:rPr>
          <w:i/>
          <w:iCs/>
          <w:sz w:val="18"/>
          <w:szCs w:val="18"/>
        </w:rPr>
        <w:t xml:space="preserve">Ett verksamhetsområde är ett avgränsat område där vatten- och avloppsförsörjningen ska ske genom </w:t>
      </w:r>
      <w:r w:rsidR="00EB4762">
        <w:rPr>
          <w:i/>
          <w:iCs/>
          <w:sz w:val="18"/>
          <w:szCs w:val="18"/>
        </w:rPr>
        <w:t>allmänna</w:t>
      </w:r>
      <w:r w:rsidRPr="00D4053B">
        <w:rPr>
          <w:i/>
          <w:iCs/>
          <w:sz w:val="18"/>
          <w:szCs w:val="18"/>
        </w:rPr>
        <w:t xml:space="preserve"> VA-anläggningar. I ett verksamhetsområde gäller Lagen om allmänna vattentjänster. Det är kommunfullmäktige som fastställer verksamhetsområdets gränser </w:t>
      </w:r>
      <w:r w:rsidR="00EB4762" w:rsidRPr="00D4053B">
        <w:rPr>
          <w:i/>
          <w:iCs/>
          <w:sz w:val="18"/>
          <w:szCs w:val="18"/>
        </w:rPr>
        <w:t>och</w:t>
      </w:r>
      <w:r w:rsidRPr="00D4053B">
        <w:rPr>
          <w:i/>
          <w:iCs/>
          <w:sz w:val="18"/>
          <w:szCs w:val="18"/>
        </w:rPr>
        <w:t xml:space="preserve"> vilken taxa som gäller vid anslutningen.</w:t>
      </w:r>
    </w:p>
    <w:p w14:paraId="00038507" w14:textId="77777777" w:rsidR="003034F0" w:rsidRDefault="003034F0" w:rsidP="003034F0">
      <w:pPr>
        <w:ind w:right="-1135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</w:p>
    <w:p w14:paraId="3B3738DE" w14:textId="074F91ED" w:rsidR="003034F0" w:rsidRPr="003034F0" w:rsidRDefault="003034F0" w:rsidP="003034F0">
      <w:pPr>
        <w:ind w:right="-1135"/>
        <w:jc w:val="righ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VÄNLIGEN VÄND</w:t>
      </w:r>
    </w:p>
    <w:p w14:paraId="1DDEDAB3" w14:textId="08F1F01C" w:rsidR="00241758" w:rsidRPr="00753111" w:rsidRDefault="000A20AC" w:rsidP="00B95BDB">
      <w:pPr>
        <w:pStyle w:val="Rubrik3"/>
        <w:ind w:right="424"/>
        <w:rPr>
          <w:sz w:val="32"/>
          <w:szCs w:val="32"/>
        </w:rPr>
      </w:pPr>
      <w:r w:rsidRPr="00753111">
        <w:rPr>
          <w:sz w:val="32"/>
          <w:szCs w:val="32"/>
        </w:rPr>
        <w:lastRenderedPageBreak/>
        <w:t>Välkommen på digitalt i</w:t>
      </w:r>
      <w:r w:rsidR="00241758" w:rsidRPr="00753111">
        <w:rPr>
          <w:sz w:val="32"/>
          <w:szCs w:val="32"/>
        </w:rPr>
        <w:t>nformationsmöte</w:t>
      </w:r>
      <w:r w:rsidR="00B95BDB">
        <w:rPr>
          <w:sz w:val="32"/>
          <w:szCs w:val="32"/>
        </w:rPr>
        <w:t xml:space="preserve"> 23 augusti 2023</w:t>
      </w:r>
    </w:p>
    <w:p w14:paraId="2D1CFEAE" w14:textId="77777777" w:rsidR="00753111" w:rsidRDefault="00753111" w:rsidP="00241758">
      <w:pPr>
        <w:ind w:right="-1"/>
      </w:pPr>
    </w:p>
    <w:p w14:paraId="0978D55B" w14:textId="2298F0E5" w:rsidR="00241758" w:rsidRDefault="00241758" w:rsidP="00241758">
      <w:pPr>
        <w:ind w:right="-1"/>
      </w:pPr>
      <w:r>
        <w:t xml:space="preserve">Efter </w:t>
      </w:r>
      <w:r w:rsidR="00753111">
        <w:t>sommaren</w:t>
      </w:r>
      <w:r>
        <w:t xml:space="preserve"> </w:t>
      </w:r>
      <w:r w:rsidRPr="00927682">
        <w:t xml:space="preserve">planerar vi att hålla ett </w:t>
      </w:r>
      <w:r>
        <w:t xml:space="preserve">digitalt </w:t>
      </w:r>
      <w:r w:rsidRPr="00927682">
        <w:t xml:space="preserve">informationsmöte för fastighetsägare som </w:t>
      </w:r>
      <w:r w:rsidR="00DD7464">
        <w:br/>
      </w:r>
      <w:r>
        <w:t xml:space="preserve">ingår i verksamhetsområdet och </w:t>
      </w:r>
      <w:r w:rsidRPr="00927682">
        <w:t xml:space="preserve">kommer att få </w:t>
      </w:r>
      <w:r>
        <w:t xml:space="preserve">en </w:t>
      </w:r>
      <w:r w:rsidRPr="00927682">
        <w:t>anslutning i samband med arbetet.</w:t>
      </w:r>
    </w:p>
    <w:p w14:paraId="7B9DACBE" w14:textId="00B21BE2" w:rsidR="00241758" w:rsidRDefault="00241758" w:rsidP="00241758">
      <w:pPr>
        <w:pStyle w:val="Brdtext"/>
        <w:spacing w:before="253"/>
        <w:ind w:right="692"/>
      </w:pPr>
      <w:r>
        <w:t>Vi kommer berätta</w:t>
      </w:r>
      <w:r>
        <w:rPr>
          <w:spacing w:val="-3"/>
        </w:rPr>
        <w:t xml:space="preserve"> </w:t>
      </w:r>
      <w:r>
        <w:t>om</w:t>
      </w:r>
      <w:r>
        <w:rPr>
          <w:spacing w:val="-3"/>
        </w:rPr>
        <w:t xml:space="preserve"> </w:t>
      </w:r>
      <w:r>
        <w:t>planerat</w:t>
      </w:r>
      <w:r>
        <w:rPr>
          <w:spacing w:val="-4"/>
        </w:rPr>
        <w:t xml:space="preserve"> </w:t>
      </w:r>
      <w:r>
        <w:t>arbete,</w:t>
      </w:r>
      <w:r>
        <w:rPr>
          <w:spacing w:val="-3"/>
        </w:rPr>
        <w:t xml:space="preserve"> </w:t>
      </w:r>
      <w:r>
        <w:t>tidplan</w:t>
      </w:r>
      <w:r>
        <w:rPr>
          <w:spacing w:val="-4"/>
        </w:rPr>
        <w:t xml:space="preserve"> </w:t>
      </w:r>
      <w:r>
        <w:t>samt</w:t>
      </w:r>
      <w:r>
        <w:rPr>
          <w:spacing w:val="-1"/>
        </w:rPr>
        <w:t xml:space="preserve"> </w:t>
      </w:r>
      <w:r>
        <w:t>informera</w:t>
      </w:r>
      <w:r>
        <w:rPr>
          <w:spacing w:val="-3"/>
        </w:rPr>
        <w:t xml:space="preserve"> </w:t>
      </w:r>
      <w:r>
        <w:t>om</w:t>
      </w:r>
      <w:r>
        <w:rPr>
          <w:spacing w:val="-2"/>
        </w:rPr>
        <w:t xml:space="preserve"> </w:t>
      </w:r>
      <w:r w:rsidR="00DD7464">
        <w:rPr>
          <w:spacing w:val="-2"/>
        </w:rPr>
        <w:t xml:space="preserve">hela </w:t>
      </w:r>
      <w:r w:rsidR="00DD7464">
        <w:rPr>
          <w:spacing w:val="-2"/>
        </w:rPr>
        <w:br/>
      </w:r>
      <w:r>
        <w:t>anslutningsprocessen.</w:t>
      </w:r>
    </w:p>
    <w:p w14:paraId="146CF23A" w14:textId="6A32A03E" w:rsidR="00D53E9B" w:rsidRDefault="00DF0F11" w:rsidP="00241758">
      <w:pPr>
        <w:pStyle w:val="Brdtext"/>
        <w:spacing w:before="253"/>
        <w:ind w:right="692"/>
      </w:pPr>
      <w:r>
        <w:t>Skicka gärna in dina frågor innan</w:t>
      </w:r>
      <w:r w:rsidR="004E170E">
        <w:t xml:space="preserve"> mötet till oss. Vi kommer inte att gå igenom </w:t>
      </w:r>
      <w:r w:rsidR="004E170E">
        <w:br/>
        <w:t xml:space="preserve">personliga frågor om specifika fastigheter utan generella frågor som berör arbetet. </w:t>
      </w:r>
      <w:r w:rsidR="00D53E9B">
        <w:br/>
        <w:t>Skicka din fråga till kommunikation@sormlandvatten.se.</w:t>
      </w:r>
    </w:p>
    <w:p w14:paraId="6C338795" w14:textId="77777777" w:rsidR="00A60AD3" w:rsidRPr="00CC1F48" w:rsidRDefault="00A60AD3" w:rsidP="00A60AD3">
      <w:pPr>
        <w:rPr>
          <w:b/>
        </w:rPr>
      </w:pPr>
      <w:r w:rsidRPr="00CC1F48">
        <w:rPr>
          <w:b/>
        </w:rPr>
        <w:t>Så här anmäler du dig</w:t>
      </w:r>
    </w:p>
    <w:p w14:paraId="0FE54290" w14:textId="77777777" w:rsidR="00A60AD3" w:rsidRPr="00CC1F48" w:rsidRDefault="00A60AD3" w:rsidP="00A60AD3">
      <w:r w:rsidRPr="00CC1F48">
        <w:t xml:space="preserve">Du anmäler dig </w:t>
      </w:r>
      <w:r>
        <w:t xml:space="preserve">via mejl till </w:t>
      </w:r>
      <w:hyperlink r:id="rId10" w:history="1">
        <w:r w:rsidRPr="000A016D">
          <w:rPr>
            <w:rStyle w:val="Hyperlnk"/>
          </w:rPr>
          <w:t>kommunikation@sormlandvatten.se</w:t>
        </w:r>
      </w:hyperlink>
      <w:r>
        <w:t xml:space="preserve">. Märk med rubriken ”Ättersta”. </w:t>
      </w:r>
      <w:r w:rsidRPr="00CC1F48">
        <w:t>Ange</w:t>
      </w:r>
      <w:r>
        <w:t xml:space="preserve"> även</w:t>
      </w:r>
      <w:r w:rsidRPr="00CC1F48">
        <w:t xml:space="preserve"> namn, telefonnummer</w:t>
      </w:r>
      <w:r>
        <w:t xml:space="preserve"> </w:t>
      </w:r>
      <w:r w:rsidRPr="00CC1F48">
        <w:t>samt fastighetsbeteckning i din anmälan.</w:t>
      </w:r>
    </w:p>
    <w:p w14:paraId="69374349" w14:textId="77777777" w:rsidR="00A60AD3" w:rsidRPr="00CC1F48" w:rsidRDefault="00A60AD3" w:rsidP="00A60AD3"/>
    <w:p w14:paraId="081D3179" w14:textId="77777777" w:rsidR="00A60AD3" w:rsidRPr="00CC1F48" w:rsidRDefault="00A60AD3" w:rsidP="00A60AD3">
      <w:r w:rsidRPr="00CC1F48">
        <w:t xml:space="preserve">Vi behöver ha din anmälan senast </w:t>
      </w:r>
      <w:r>
        <w:t>mån</w:t>
      </w:r>
      <w:r w:rsidRPr="00CC1F48">
        <w:t xml:space="preserve">dagen den </w:t>
      </w:r>
      <w:r>
        <w:t>21 augusti</w:t>
      </w:r>
      <w:r w:rsidRPr="00CC1F48">
        <w:t>.</w:t>
      </w:r>
    </w:p>
    <w:p w14:paraId="3E876B7E" w14:textId="77777777" w:rsidR="00A60AD3" w:rsidRDefault="00A60AD3" w:rsidP="00241758"/>
    <w:p w14:paraId="43D080BC" w14:textId="05542C90" w:rsidR="00FE040F" w:rsidRPr="00FE040F" w:rsidRDefault="00FE040F" w:rsidP="00241758">
      <w:pPr>
        <w:rPr>
          <w:b/>
          <w:bCs/>
        </w:rPr>
      </w:pPr>
      <w:r>
        <w:rPr>
          <w:b/>
          <w:bCs/>
        </w:rPr>
        <w:t>Möte</w:t>
      </w:r>
      <w:r w:rsidR="00F54965">
        <w:rPr>
          <w:b/>
          <w:bCs/>
        </w:rPr>
        <w:t>sinformation</w:t>
      </w:r>
    </w:p>
    <w:p w14:paraId="69C53C55" w14:textId="6AC68E84" w:rsidR="00241758" w:rsidRDefault="00241758" w:rsidP="00241758">
      <w:r w:rsidRPr="00297397">
        <w:t>Du</w:t>
      </w:r>
      <w:r w:rsidRPr="00297397">
        <w:rPr>
          <w:spacing w:val="-1"/>
        </w:rPr>
        <w:t xml:space="preserve"> </w:t>
      </w:r>
      <w:r w:rsidRPr="00297397">
        <w:t>loggar</w:t>
      </w:r>
      <w:r w:rsidRPr="00297397">
        <w:rPr>
          <w:spacing w:val="-1"/>
        </w:rPr>
        <w:t xml:space="preserve"> </w:t>
      </w:r>
      <w:r w:rsidRPr="00297397">
        <w:t>in via</w:t>
      </w:r>
      <w:r w:rsidRPr="00297397">
        <w:rPr>
          <w:spacing w:val="-3"/>
        </w:rPr>
        <w:t xml:space="preserve"> </w:t>
      </w:r>
      <w:r w:rsidRPr="00297397">
        <w:t>en länk</w:t>
      </w:r>
      <w:r w:rsidRPr="00297397">
        <w:rPr>
          <w:spacing w:val="-3"/>
        </w:rPr>
        <w:t xml:space="preserve"> </w:t>
      </w:r>
      <w:r w:rsidRPr="00297397">
        <w:t>som</w:t>
      </w:r>
      <w:r w:rsidRPr="00297397">
        <w:rPr>
          <w:spacing w:val="-1"/>
        </w:rPr>
        <w:t xml:space="preserve"> </w:t>
      </w:r>
      <w:r w:rsidRPr="00297397">
        <w:t>vi</w:t>
      </w:r>
      <w:r w:rsidRPr="00297397">
        <w:rPr>
          <w:spacing w:val="-4"/>
        </w:rPr>
        <w:t xml:space="preserve"> </w:t>
      </w:r>
      <w:r w:rsidRPr="00297397">
        <w:t>skickar</w:t>
      </w:r>
      <w:r w:rsidRPr="00297397">
        <w:rPr>
          <w:spacing w:val="-1"/>
        </w:rPr>
        <w:t xml:space="preserve"> </w:t>
      </w:r>
      <w:r w:rsidRPr="00297397">
        <w:t>till</w:t>
      </w:r>
      <w:r w:rsidRPr="00297397">
        <w:rPr>
          <w:spacing w:val="1"/>
        </w:rPr>
        <w:t xml:space="preserve"> </w:t>
      </w:r>
      <w:r w:rsidRPr="00297397">
        <w:t>din angivna e-postadress</w:t>
      </w:r>
      <w:r w:rsidR="00911B64">
        <w:t xml:space="preserve"> </w:t>
      </w:r>
      <w:r w:rsidRPr="00297397">
        <w:t>som</w:t>
      </w:r>
      <w:r w:rsidRPr="00297397">
        <w:rPr>
          <w:spacing w:val="-1"/>
        </w:rPr>
        <w:t xml:space="preserve"> </w:t>
      </w:r>
      <w:r w:rsidRPr="00297397">
        <w:t>du</w:t>
      </w:r>
      <w:r w:rsidRPr="00297397">
        <w:rPr>
          <w:spacing w:val="-3"/>
        </w:rPr>
        <w:t xml:space="preserve"> </w:t>
      </w:r>
      <w:r w:rsidRPr="00297397">
        <w:t>anger</w:t>
      </w:r>
      <w:r w:rsidRPr="00297397">
        <w:rPr>
          <w:spacing w:val="1"/>
        </w:rPr>
        <w:t xml:space="preserve"> </w:t>
      </w:r>
      <w:r w:rsidRPr="00297397">
        <w:t>när du</w:t>
      </w:r>
      <w:r w:rsidRPr="00297397">
        <w:rPr>
          <w:spacing w:val="-2"/>
        </w:rPr>
        <w:t xml:space="preserve"> </w:t>
      </w:r>
      <w:r w:rsidRPr="00297397">
        <w:t>anmäler</w:t>
      </w:r>
      <w:r w:rsidRPr="00297397">
        <w:rPr>
          <w:spacing w:val="-1"/>
        </w:rPr>
        <w:t xml:space="preserve"> </w:t>
      </w:r>
      <w:r w:rsidRPr="00297397">
        <w:t>dig.</w:t>
      </w:r>
      <w:r w:rsidR="00911B64">
        <w:t xml:space="preserve"> Länken skickas ut dagen innan</w:t>
      </w:r>
      <w:r w:rsidR="008A3701">
        <w:t xml:space="preserve"> eller samma dag som</w:t>
      </w:r>
      <w:r w:rsidR="00911B64">
        <w:t xml:space="preserve"> mötet</w:t>
      </w:r>
      <w:r w:rsidR="008A3701">
        <w:t xml:space="preserve"> hålls</w:t>
      </w:r>
      <w:r w:rsidR="00911B64">
        <w:t>.</w:t>
      </w:r>
    </w:p>
    <w:p w14:paraId="4EA87BE5" w14:textId="77777777" w:rsidR="00241758" w:rsidRDefault="00241758" w:rsidP="00241758"/>
    <w:p w14:paraId="30A5D310" w14:textId="5FD17B7C" w:rsidR="00241758" w:rsidRPr="00CC1F48" w:rsidRDefault="00241758" w:rsidP="00241758">
      <w:r w:rsidRPr="00CC1F48">
        <w:rPr>
          <w:b/>
        </w:rPr>
        <w:t xml:space="preserve">När: </w:t>
      </w:r>
      <w:r>
        <w:t>Onsdag</w:t>
      </w:r>
      <w:r w:rsidRPr="00CC1F48">
        <w:t xml:space="preserve"> </w:t>
      </w:r>
      <w:r>
        <w:t>23</w:t>
      </w:r>
      <w:r w:rsidRPr="00CC1F48">
        <w:t xml:space="preserve"> </w:t>
      </w:r>
      <w:r>
        <w:t>augusti</w:t>
      </w:r>
      <w:r w:rsidRPr="00CC1F48">
        <w:t xml:space="preserve"> </w:t>
      </w:r>
      <w:r>
        <w:t xml:space="preserve">2023 </w:t>
      </w:r>
      <w:r w:rsidRPr="00CC1F48">
        <w:t>klockan 1</w:t>
      </w:r>
      <w:r>
        <w:t>7</w:t>
      </w:r>
      <w:r w:rsidRPr="00CC1F48">
        <w:t xml:space="preserve">.00 </w:t>
      </w:r>
      <w:r w:rsidR="005C6FC6">
        <w:t>(</w:t>
      </w:r>
      <w:r w:rsidRPr="00CC1F48">
        <w:t>till cirka 1</w:t>
      </w:r>
      <w:r>
        <w:t>9</w:t>
      </w:r>
      <w:r w:rsidRPr="00CC1F48">
        <w:t>.00</w:t>
      </w:r>
      <w:r w:rsidR="005C6FC6">
        <w:t>)</w:t>
      </w:r>
      <w:r w:rsidRPr="00CC1F48">
        <w:t>.</w:t>
      </w:r>
    </w:p>
    <w:p w14:paraId="649EE29A" w14:textId="77777777" w:rsidR="00241758" w:rsidRPr="00CC1F48" w:rsidRDefault="00241758" w:rsidP="00241758">
      <w:r w:rsidRPr="00CC1F48">
        <w:rPr>
          <w:b/>
        </w:rPr>
        <w:t xml:space="preserve">Var: </w:t>
      </w:r>
      <w:r w:rsidRPr="00CC1F48">
        <w:t>Digitalt via Teams.</w:t>
      </w:r>
    </w:p>
    <w:p w14:paraId="60F22932" w14:textId="77777777" w:rsidR="00911B64" w:rsidRDefault="00911B64" w:rsidP="00241758"/>
    <w:p w14:paraId="2F0649EA" w14:textId="567E90A9" w:rsidR="00241758" w:rsidRPr="00911B64" w:rsidRDefault="00911B64" w:rsidP="00241758">
      <w:pPr>
        <w:rPr>
          <w:i/>
          <w:iCs/>
          <w:sz w:val="20"/>
          <w:szCs w:val="20"/>
        </w:rPr>
      </w:pPr>
      <w:r w:rsidRPr="00911B64">
        <w:rPr>
          <w:i/>
          <w:iCs/>
          <w:sz w:val="20"/>
          <w:szCs w:val="20"/>
        </w:rPr>
        <w:t xml:space="preserve">OBS! </w:t>
      </w:r>
      <w:r w:rsidR="00241758" w:rsidRPr="00911B64">
        <w:rPr>
          <w:i/>
          <w:iCs/>
          <w:sz w:val="20"/>
          <w:szCs w:val="20"/>
        </w:rPr>
        <w:t xml:space="preserve">Mötet kommer att spelas in för </w:t>
      </w:r>
      <w:r w:rsidRPr="00911B64">
        <w:rPr>
          <w:i/>
          <w:iCs/>
          <w:sz w:val="20"/>
          <w:szCs w:val="20"/>
        </w:rPr>
        <w:t>dig</w:t>
      </w:r>
      <w:r w:rsidR="00241758" w:rsidRPr="00911B64">
        <w:rPr>
          <w:i/>
          <w:iCs/>
          <w:sz w:val="20"/>
          <w:szCs w:val="20"/>
        </w:rPr>
        <w:t xml:space="preserve"> som inte kan närvara vid detta tillfälle. Du kommer kunna titta i efterhand via </w:t>
      </w:r>
      <w:r w:rsidRPr="00911B64">
        <w:rPr>
          <w:i/>
          <w:iCs/>
          <w:sz w:val="20"/>
          <w:szCs w:val="20"/>
        </w:rPr>
        <w:t xml:space="preserve">en </w:t>
      </w:r>
      <w:r w:rsidR="00241758" w:rsidRPr="00911B64">
        <w:rPr>
          <w:i/>
          <w:iCs/>
          <w:sz w:val="20"/>
          <w:szCs w:val="20"/>
        </w:rPr>
        <w:t>information</w:t>
      </w:r>
      <w:r w:rsidRPr="00911B64">
        <w:rPr>
          <w:i/>
          <w:iCs/>
          <w:sz w:val="20"/>
          <w:szCs w:val="20"/>
        </w:rPr>
        <w:t>s</w:t>
      </w:r>
      <w:r w:rsidR="00241758" w:rsidRPr="00911B64">
        <w:rPr>
          <w:i/>
          <w:iCs/>
          <w:sz w:val="20"/>
          <w:szCs w:val="20"/>
        </w:rPr>
        <w:t xml:space="preserve">länk </w:t>
      </w:r>
      <w:r w:rsidRPr="00911B64">
        <w:rPr>
          <w:i/>
          <w:iCs/>
          <w:sz w:val="20"/>
          <w:szCs w:val="20"/>
        </w:rPr>
        <w:t>som skickas ut på begäran</w:t>
      </w:r>
      <w:r w:rsidR="00241758" w:rsidRPr="00911B64">
        <w:rPr>
          <w:i/>
          <w:iCs/>
          <w:color w:val="FF0000"/>
          <w:sz w:val="20"/>
          <w:szCs w:val="20"/>
        </w:rPr>
        <w:t>.</w:t>
      </w:r>
      <w:r>
        <w:rPr>
          <w:i/>
          <w:iCs/>
          <w:color w:val="FF0000"/>
          <w:sz w:val="20"/>
          <w:szCs w:val="20"/>
        </w:rPr>
        <w:t xml:space="preserve"> </w:t>
      </w:r>
      <w:r w:rsidR="00241758" w:rsidRPr="00911B64">
        <w:rPr>
          <w:i/>
          <w:iCs/>
          <w:sz w:val="20"/>
          <w:szCs w:val="20"/>
        </w:rPr>
        <w:t>Det är möjligt för dig som tittar på det i efterhand att skicka in dina frågor till vår kundservice, så svarar vi så snart vi har möjlighet.</w:t>
      </w:r>
    </w:p>
    <w:p w14:paraId="1F4E601D" w14:textId="77777777" w:rsidR="00241758" w:rsidRDefault="00241758" w:rsidP="00241758"/>
    <w:p w14:paraId="3428D4A7" w14:textId="77777777" w:rsidR="00F54965" w:rsidRDefault="00F54965" w:rsidP="00241758"/>
    <w:p w14:paraId="3A87775B" w14:textId="093E3FF8" w:rsidR="00241758" w:rsidRDefault="00241758" w:rsidP="00241758">
      <w:r w:rsidRPr="00CC1F48">
        <w:t>Väl mött!</w:t>
      </w:r>
    </w:p>
    <w:p w14:paraId="1C97A328" w14:textId="005AF41A" w:rsidR="00241758" w:rsidRDefault="00241758" w:rsidP="00241758"/>
    <w:p w14:paraId="3C533042" w14:textId="77777777" w:rsidR="00241758" w:rsidRPr="00CC1F48" w:rsidRDefault="00241758" w:rsidP="00241758"/>
    <w:p w14:paraId="79FAB25A" w14:textId="77777777" w:rsidR="00241758" w:rsidRDefault="00241758" w:rsidP="00241758"/>
    <w:p w14:paraId="21990DCC" w14:textId="6BEE36A4" w:rsidR="00241758" w:rsidRPr="003A4D5A" w:rsidRDefault="00241758" w:rsidP="00241758">
      <w:r w:rsidRPr="003A4D5A">
        <w:t>Information kring projektet hitta</w:t>
      </w:r>
      <w:r>
        <w:t xml:space="preserve">r </w:t>
      </w:r>
      <w:r w:rsidR="00D51C83">
        <w:t>du</w:t>
      </w:r>
      <w:r>
        <w:t xml:space="preserve"> på vår hemsida www.sormlandvatten.se.</w:t>
      </w:r>
      <w:r w:rsidRPr="003A4D5A">
        <w:t xml:space="preserve"> </w:t>
      </w:r>
    </w:p>
    <w:p w14:paraId="07B3228E" w14:textId="4F523ABF" w:rsidR="00241758" w:rsidRPr="003A4D5A" w:rsidRDefault="00241758" w:rsidP="00241758">
      <w:pPr>
        <w:pStyle w:val="Brdtex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049C5EE" wp14:editId="2AB65933">
                <wp:simplePos x="0" y="0"/>
                <wp:positionH relativeFrom="page">
                  <wp:posOffset>612250</wp:posOffset>
                </wp:positionH>
                <wp:positionV relativeFrom="page">
                  <wp:posOffset>10700522</wp:posOffset>
                </wp:positionV>
                <wp:extent cx="7195185" cy="1441119"/>
                <wp:effectExtent l="0" t="0" r="5715" b="6985"/>
                <wp:wrapNone/>
                <wp:docPr id="35358595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7195185" cy="1441119"/>
                          <a:chOff x="0" y="13072"/>
                          <a:chExt cx="11907" cy="3766"/>
                        </a:xfrm>
                      </wpg:grpSpPr>
                      <pic:pic xmlns:pic="http://schemas.openxmlformats.org/drawingml/2006/picture">
                        <pic:nvPicPr>
                          <pic:cNvPr id="123714036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5239"/>
                            <a:ext cx="11907" cy="1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7359893" name="Picture 6" descr="En bild som visar ritning  Automatiskt genererad beskrivn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32" y="14480"/>
                            <a:ext cx="4190" cy="1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9605389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408" y="13072"/>
                            <a:ext cx="2285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AF3D40" w14:textId="77777777" w:rsidR="00241758" w:rsidRDefault="00241758" w:rsidP="00241758">
                              <w:pPr>
                                <w:spacing w:line="242" w:lineRule="auto"/>
                                <w:ind w:right="2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49C5EE" id="Group 4" o:spid="_x0000_s1026" style="position:absolute;margin-left:48.2pt;margin-top:842.55pt;width:566.55pt;height:113.45pt;flip:y;z-index:251660288;mso-position-horizontal-relative:page;mso-position-vertical-relative:page" coordorigin=",13072" coordsize="11907,37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top:15239;width:11907;height:1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">
                  <v:imagedata r:id="rId13" o:title=""/>
                </v:shape>
                <v:shape id="Picture 6" o:spid="_x0000_s1028" type="#_x0000_t75" alt="En bild som visar ritning  Automatiskt genererad beskrivning" style="position:absolute;left:6732;top:14480;width:4190;height:14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">
                  <v:imagedata r:id="rId14" o:title="En bild som visar ritning  Automatiskt genererad beskrivnin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408;top:13072;width:2285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" filled="f" stroked="f">
                  <v:textbox inset="0,0,0,0">
                    <w:txbxContent>
                      <w:p w14:paraId="55AF3D40" w14:textId="77777777" w:rsidR="00241758" w:rsidRDefault="00241758" w:rsidP="00241758">
                        <w:pPr>
                          <w:spacing w:line="242" w:lineRule="auto"/>
                          <w:ind w:right="2"/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t>Har du</w:t>
      </w:r>
      <w:r>
        <w:rPr>
          <w:spacing w:val="-3"/>
        </w:rPr>
        <w:t xml:space="preserve"> </w:t>
      </w:r>
      <w:r>
        <w:t>frågor</w:t>
      </w:r>
      <w:r>
        <w:rPr>
          <w:spacing w:val="1"/>
        </w:rPr>
        <w:t xml:space="preserve"> </w:t>
      </w:r>
      <w:r>
        <w:t>eller</w:t>
      </w:r>
      <w:r>
        <w:rPr>
          <w:spacing w:val="-2"/>
        </w:rPr>
        <w:t xml:space="preserve"> </w:t>
      </w:r>
      <w:r>
        <w:t>funderingar är</w:t>
      </w:r>
      <w:r>
        <w:rPr>
          <w:spacing w:val="1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välkommen</w:t>
      </w:r>
      <w:r>
        <w:rPr>
          <w:spacing w:val="-6"/>
        </w:rPr>
        <w:t xml:space="preserve"> </w:t>
      </w:r>
      <w:r>
        <w:t>att kontakta</w:t>
      </w:r>
      <w:r>
        <w:rPr>
          <w:spacing w:val="-3"/>
        </w:rPr>
        <w:t xml:space="preserve"> </w:t>
      </w:r>
      <w:r>
        <w:t>oss</w:t>
      </w:r>
      <w:r>
        <w:rPr>
          <w:spacing w:val="-1"/>
        </w:rPr>
        <w:t xml:space="preserve"> </w:t>
      </w:r>
      <w:r>
        <w:t>på</w:t>
      </w:r>
      <w:r>
        <w:rPr>
          <w:spacing w:val="-2"/>
        </w:rPr>
        <w:t xml:space="preserve"> </w:t>
      </w:r>
      <w:r>
        <w:t>0150-800</w:t>
      </w:r>
      <w:r w:rsidR="00D51C83">
        <w:rPr>
          <w:spacing w:val="-1"/>
        </w:rPr>
        <w:t> </w:t>
      </w:r>
      <w:r>
        <w:t>100</w:t>
      </w:r>
      <w:r w:rsidR="00D51C83">
        <w:t>.</w:t>
      </w:r>
    </w:p>
    <w:p w14:paraId="4E996B8F" w14:textId="5E6F3143" w:rsidR="00026E12" w:rsidRDefault="00026E12" w:rsidP="00026E12"/>
    <w:p w14:paraId="6EC01C39" w14:textId="77777777" w:rsidR="0059366A" w:rsidRDefault="0059366A" w:rsidP="00026E12"/>
    <w:p w14:paraId="5B07974A" w14:textId="77777777" w:rsidR="00026E12" w:rsidRDefault="00026E12" w:rsidP="00026E12"/>
    <w:p w14:paraId="4D43D0F7" w14:textId="77777777" w:rsidR="00026E12" w:rsidRDefault="00026E12" w:rsidP="00026E12"/>
    <w:p w14:paraId="3DB480D4" w14:textId="77777777" w:rsidR="00026E12" w:rsidRDefault="00026E12" w:rsidP="00026E12"/>
    <w:p w14:paraId="50BF0A79" w14:textId="77777777" w:rsidR="00026E12" w:rsidRDefault="00026E12" w:rsidP="00026E12">
      <w:r>
        <w:t>Med vänlig hälsning</w:t>
      </w:r>
    </w:p>
    <w:p w14:paraId="4C01AC68" w14:textId="77777777" w:rsidR="00026E12" w:rsidRDefault="00026E12" w:rsidP="00026E12">
      <w:r>
        <w:t>Sörmland Vatten</w:t>
      </w:r>
    </w:p>
    <w:p w14:paraId="37C1C820" w14:textId="77777777" w:rsidR="00026E12" w:rsidRDefault="00026E12" w:rsidP="00026E12"/>
    <w:p w14:paraId="20274347" w14:textId="61BA855B" w:rsidR="00A553BE" w:rsidRPr="00A553BE" w:rsidRDefault="00241758" w:rsidP="00026E12">
      <w:r>
        <w:t>Anneli Ekström</w:t>
      </w:r>
    </w:p>
    <w:sectPr w:rsidR="00A553BE" w:rsidRPr="00A553BE" w:rsidSect="006E73EA">
      <w:headerReference w:type="default" r:id="rId15"/>
      <w:footerReference w:type="default" r:id="rId16"/>
      <w:headerReference w:type="first" r:id="rId17"/>
      <w:footerReference w:type="first" r:id="rId18"/>
      <w:pgSz w:w="11907" w:h="16840" w:code="9"/>
      <w:pgMar w:top="2098" w:right="1418" w:bottom="1702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4824E" w14:textId="77777777" w:rsidR="00651A22" w:rsidRDefault="00651A22">
      <w:r>
        <w:separator/>
      </w:r>
    </w:p>
  </w:endnote>
  <w:endnote w:type="continuationSeparator" w:id="0">
    <w:p w14:paraId="504D5C72" w14:textId="77777777" w:rsidR="00651A22" w:rsidRDefault="00651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9441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4ED47C0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3DE644D3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 w:rsidRPr="00EA592D">
      <w:rPr>
        <w:rFonts w:cs="Arial"/>
        <w:sz w:val="16"/>
      </w:rPr>
      <w:t>Orgnr</w:t>
    </w:r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45EB35B5" w14:textId="6E740E0F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6B783F89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7F2A625A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180C1301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241CE07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95F95" w14:textId="77777777" w:rsidR="00F156C4" w:rsidRDefault="00F156C4" w:rsidP="00C740F3">
    <w:pPr>
      <w:pStyle w:val="Sidfot"/>
    </w:pPr>
  </w:p>
  <w:p w14:paraId="12E4A86E" w14:textId="77777777" w:rsidR="00F156C4" w:rsidRDefault="00F156C4" w:rsidP="00C740F3">
    <w:pPr>
      <w:pStyle w:val="Sidfot"/>
    </w:pPr>
  </w:p>
  <w:p w14:paraId="691E3A82" w14:textId="77777777" w:rsidR="00F156C4" w:rsidRPr="00E85BA2" w:rsidRDefault="00F156C4" w:rsidP="00C740F3">
    <w:pPr>
      <w:pStyle w:val="Sidfot"/>
    </w:pPr>
  </w:p>
  <w:p w14:paraId="47B7700F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6352B954" w14:textId="77777777" w:rsidR="00FD4CA5" w:rsidRPr="00A553BE" w:rsidRDefault="00FD4CA5" w:rsidP="00C740F3">
    <w:pPr>
      <w:pStyle w:val="Sidfot"/>
      <w:rPr>
        <w:lang w:val="sv-SE"/>
      </w:rPr>
    </w:pPr>
  </w:p>
  <w:p w14:paraId="779CA919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50101F43" w14:textId="3A68ACF8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158C3EDC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4054388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7A08FB70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79A07" w14:textId="77777777" w:rsidR="00651A22" w:rsidRDefault="00651A22">
      <w:r>
        <w:separator/>
      </w:r>
    </w:p>
  </w:footnote>
  <w:footnote w:type="continuationSeparator" w:id="0">
    <w:p w14:paraId="3B3E26E9" w14:textId="77777777" w:rsidR="00651A22" w:rsidRDefault="00651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C3AF7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609906" wp14:editId="16DB6C8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1" name="Bildobjekt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57D71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29CA1B7D" w14:textId="0148B38A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316D6F">
      <w:rPr>
        <w:noProof/>
      </w:rPr>
      <w:t>2023-06-08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fldSimple w:instr=" NUMPAGES  \* LOWER ">
      <w:r w:rsidR="007959A8">
        <w:rPr>
          <w:noProof/>
        </w:rPr>
        <w:t>1</w:t>
      </w:r>
    </w:fldSimple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045873"/>
    <w:multiLevelType w:val="hybridMultilevel"/>
    <w:tmpl w:val="C80E67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559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E3E"/>
    <w:rsid w:val="0002699C"/>
    <w:rsid w:val="00026E12"/>
    <w:rsid w:val="000545AA"/>
    <w:rsid w:val="000840E8"/>
    <w:rsid w:val="000A20AC"/>
    <w:rsid w:val="000B0915"/>
    <w:rsid w:val="000B20D8"/>
    <w:rsid w:val="000B5C7F"/>
    <w:rsid w:val="000E0AD6"/>
    <w:rsid w:val="000E4CE3"/>
    <w:rsid w:val="001723C5"/>
    <w:rsid w:val="001761AF"/>
    <w:rsid w:val="00180236"/>
    <w:rsid w:val="001927EA"/>
    <w:rsid w:val="001B2156"/>
    <w:rsid w:val="001B44BE"/>
    <w:rsid w:val="001C3151"/>
    <w:rsid w:val="001D3B11"/>
    <w:rsid w:val="00202DF1"/>
    <w:rsid w:val="0022066A"/>
    <w:rsid w:val="00224A12"/>
    <w:rsid w:val="00241758"/>
    <w:rsid w:val="0024591B"/>
    <w:rsid w:val="00246216"/>
    <w:rsid w:val="00262A89"/>
    <w:rsid w:val="00280D2C"/>
    <w:rsid w:val="002843CE"/>
    <w:rsid w:val="002C343F"/>
    <w:rsid w:val="002C6A6A"/>
    <w:rsid w:val="002F6EBD"/>
    <w:rsid w:val="003034F0"/>
    <w:rsid w:val="00305CBD"/>
    <w:rsid w:val="00315ACF"/>
    <w:rsid w:val="00316D6F"/>
    <w:rsid w:val="00337729"/>
    <w:rsid w:val="00384353"/>
    <w:rsid w:val="00387932"/>
    <w:rsid w:val="003B0B44"/>
    <w:rsid w:val="003D3CDE"/>
    <w:rsid w:val="003D43E6"/>
    <w:rsid w:val="003E37F2"/>
    <w:rsid w:val="003E61AC"/>
    <w:rsid w:val="004160A6"/>
    <w:rsid w:val="00424DA6"/>
    <w:rsid w:val="004378A0"/>
    <w:rsid w:val="00442283"/>
    <w:rsid w:val="00466259"/>
    <w:rsid w:val="00475BD4"/>
    <w:rsid w:val="004839A8"/>
    <w:rsid w:val="00495E08"/>
    <w:rsid w:val="00496A92"/>
    <w:rsid w:val="004A4745"/>
    <w:rsid w:val="004A47D9"/>
    <w:rsid w:val="004C0CDE"/>
    <w:rsid w:val="004E10A6"/>
    <w:rsid w:val="004E170E"/>
    <w:rsid w:val="004E6647"/>
    <w:rsid w:val="004F69BB"/>
    <w:rsid w:val="00501AA7"/>
    <w:rsid w:val="00531E63"/>
    <w:rsid w:val="0053237E"/>
    <w:rsid w:val="0054210B"/>
    <w:rsid w:val="005443D5"/>
    <w:rsid w:val="00556D31"/>
    <w:rsid w:val="0055779F"/>
    <w:rsid w:val="00570682"/>
    <w:rsid w:val="00575FF7"/>
    <w:rsid w:val="00590246"/>
    <w:rsid w:val="0059366A"/>
    <w:rsid w:val="005B54FC"/>
    <w:rsid w:val="005C1FCA"/>
    <w:rsid w:val="005C6FC6"/>
    <w:rsid w:val="005D7D7A"/>
    <w:rsid w:val="00616FCE"/>
    <w:rsid w:val="00622194"/>
    <w:rsid w:val="00651A22"/>
    <w:rsid w:val="00662723"/>
    <w:rsid w:val="006631CC"/>
    <w:rsid w:val="006731FC"/>
    <w:rsid w:val="00676547"/>
    <w:rsid w:val="0068117F"/>
    <w:rsid w:val="0068435E"/>
    <w:rsid w:val="00686E3E"/>
    <w:rsid w:val="0069750A"/>
    <w:rsid w:val="006A393A"/>
    <w:rsid w:val="006C56B3"/>
    <w:rsid w:val="006E2E9C"/>
    <w:rsid w:val="006E73EA"/>
    <w:rsid w:val="006F3E3C"/>
    <w:rsid w:val="00715DF3"/>
    <w:rsid w:val="007265D8"/>
    <w:rsid w:val="00753111"/>
    <w:rsid w:val="00753633"/>
    <w:rsid w:val="00762286"/>
    <w:rsid w:val="007807EC"/>
    <w:rsid w:val="00781537"/>
    <w:rsid w:val="00792C5B"/>
    <w:rsid w:val="007959A8"/>
    <w:rsid w:val="007A44A0"/>
    <w:rsid w:val="007B5900"/>
    <w:rsid w:val="007C1BE2"/>
    <w:rsid w:val="007C73C2"/>
    <w:rsid w:val="00811896"/>
    <w:rsid w:val="00812C7F"/>
    <w:rsid w:val="00813711"/>
    <w:rsid w:val="008141A9"/>
    <w:rsid w:val="00832FB0"/>
    <w:rsid w:val="00840101"/>
    <w:rsid w:val="00846D36"/>
    <w:rsid w:val="008471E6"/>
    <w:rsid w:val="0085021D"/>
    <w:rsid w:val="008518A2"/>
    <w:rsid w:val="00852C89"/>
    <w:rsid w:val="00855C99"/>
    <w:rsid w:val="008664A3"/>
    <w:rsid w:val="00890EF6"/>
    <w:rsid w:val="008914E5"/>
    <w:rsid w:val="00894E75"/>
    <w:rsid w:val="008A351F"/>
    <w:rsid w:val="008A3701"/>
    <w:rsid w:val="008B0929"/>
    <w:rsid w:val="008B0A20"/>
    <w:rsid w:val="008E1353"/>
    <w:rsid w:val="008F41C7"/>
    <w:rsid w:val="008F6001"/>
    <w:rsid w:val="008F658D"/>
    <w:rsid w:val="00903CC1"/>
    <w:rsid w:val="009062B6"/>
    <w:rsid w:val="00911B64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458A6"/>
    <w:rsid w:val="00A52474"/>
    <w:rsid w:val="00A553BE"/>
    <w:rsid w:val="00A60AD3"/>
    <w:rsid w:val="00A617E7"/>
    <w:rsid w:val="00A62F06"/>
    <w:rsid w:val="00AA199C"/>
    <w:rsid w:val="00AA4A91"/>
    <w:rsid w:val="00AD5C17"/>
    <w:rsid w:val="00AD7792"/>
    <w:rsid w:val="00AE27B2"/>
    <w:rsid w:val="00B01058"/>
    <w:rsid w:val="00B06684"/>
    <w:rsid w:val="00B221D2"/>
    <w:rsid w:val="00B2552E"/>
    <w:rsid w:val="00B87226"/>
    <w:rsid w:val="00B94F36"/>
    <w:rsid w:val="00B95BDB"/>
    <w:rsid w:val="00B96B43"/>
    <w:rsid w:val="00BA6E75"/>
    <w:rsid w:val="00BA76E4"/>
    <w:rsid w:val="00BF0B44"/>
    <w:rsid w:val="00BF11A0"/>
    <w:rsid w:val="00C0381B"/>
    <w:rsid w:val="00C202E7"/>
    <w:rsid w:val="00C51EEF"/>
    <w:rsid w:val="00C532E0"/>
    <w:rsid w:val="00C7266B"/>
    <w:rsid w:val="00C740F3"/>
    <w:rsid w:val="00C74D72"/>
    <w:rsid w:val="00C8701D"/>
    <w:rsid w:val="00CA6EB3"/>
    <w:rsid w:val="00CB0C12"/>
    <w:rsid w:val="00CB5E10"/>
    <w:rsid w:val="00CC7ED0"/>
    <w:rsid w:val="00CD6A38"/>
    <w:rsid w:val="00CF3A34"/>
    <w:rsid w:val="00D043DC"/>
    <w:rsid w:val="00D102CD"/>
    <w:rsid w:val="00D20899"/>
    <w:rsid w:val="00D20C7B"/>
    <w:rsid w:val="00D256EB"/>
    <w:rsid w:val="00D30678"/>
    <w:rsid w:val="00D37FA2"/>
    <w:rsid w:val="00D4053B"/>
    <w:rsid w:val="00D51C83"/>
    <w:rsid w:val="00D53E9B"/>
    <w:rsid w:val="00D55C52"/>
    <w:rsid w:val="00D57351"/>
    <w:rsid w:val="00D61784"/>
    <w:rsid w:val="00D92765"/>
    <w:rsid w:val="00D976AF"/>
    <w:rsid w:val="00D97CD3"/>
    <w:rsid w:val="00DA4E62"/>
    <w:rsid w:val="00DB5883"/>
    <w:rsid w:val="00DC1818"/>
    <w:rsid w:val="00DD2377"/>
    <w:rsid w:val="00DD7464"/>
    <w:rsid w:val="00DE5EFF"/>
    <w:rsid w:val="00DF0F11"/>
    <w:rsid w:val="00DF3155"/>
    <w:rsid w:val="00DF5AB4"/>
    <w:rsid w:val="00E05124"/>
    <w:rsid w:val="00E26ED4"/>
    <w:rsid w:val="00E45735"/>
    <w:rsid w:val="00E6168A"/>
    <w:rsid w:val="00E85BA2"/>
    <w:rsid w:val="00E94B58"/>
    <w:rsid w:val="00EA592D"/>
    <w:rsid w:val="00EB201B"/>
    <w:rsid w:val="00EB4762"/>
    <w:rsid w:val="00EF0DF7"/>
    <w:rsid w:val="00F06EA4"/>
    <w:rsid w:val="00F156C4"/>
    <w:rsid w:val="00F40051"/>
    <w:rsid w:val="00F54965"/>
    <w:rsid w:val="00F5584E"/>
    <w:rsid w:val="00F67B4F"/>
    <w:rsid w:val="00F80184"/>
    <w:rsid w:val="00FA1661"/>
    <w:rsid w:val="00FD4CA5"/>
    <w:rsid w:val="00FE040F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E7E077"/>
  <w15:docId w15:val="{FDF53DE0-E9EF-4A5B-99AC-5DBB0F53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link w:val="BrdtextChar"/>
    <w:uiPriority w:val="1"/>
    <w:qFormat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241758"/>
    <w:rPr>
      <w:rFonts w:ascii="Arial" w:hAnsi="Arial"/>
      <w:b/>
      <w:kern w:val="28"/>
      <w:sz w:val="28"/>
      <w:szCs w:val="28"/>
    </w:rPr>
  </w:style>
  <w:style w:type="character" w:customStyle="1" w:styleId="BrdtextChar">
    <w:name w:val="Brödtext Char"/>
    <w:basedOn w:val="Standardstycketeckensnitt"/>
    <w:link w:val="Brdtext"/>
    <w:uiPriority w:val="1"/>
    <w:rsid w:val="00241758"/>
    <w:rPr>
      <w:rFonts w:ascii="Arial" w:hAnsi="Arial"/>
      <w:sz w:val="22"/>
      <w:szCs w:val="22"/>
    </w:rPr>
  </w:style>
  <w:style w:type="paragraph" w:customStyle="1" w:styleId="Brjaskrivahr">
    <w:name w:val="Börja skriva här"/>
    <w:basedOn w:val="Normal"/>
    <w:rsid w:val="00241758"/>
    <w:pPr>
      <w:tabs>
        <w:tab w:val="clear" w:pos="5387"/>
        <w:tab w:val="clear" w:pos="7938"/>
        <w:tab w:val="left" w:pos="-1304"/>
        <w:tab w:val="left" w:pos="0"/>
        <w:tab w:val="left" w:pos="1304"/>
        <w:tab w:val="left" w:pos="1814"/>
        <w:tab w:val="left" w:pos="2608"/>
        <w:tab w:val="left" w:pos="3912"/>
        <w:tab w:val="left" w:pos="5216"/>
        <w:tab w:val="left" w:pos="6521"/>
        <w:tab w:val="right" w:pos="7825"/>
        <w:tab w:val="right" w:pos="9129"/>
      </w:tabs>
      <w:overflowPunct w:val="0"/>
      <w:autoSpaceDE w:val="0"/>
      <w:autoSpaceDN w:val="0"/>
      <w:adjustRightInd w:val="0"/>
      <w:spacing w:line="238" w:lineRule="exact"/>
      <w:ind w:left="1304" w:right="0"/>
    </w:pPr>
    <w:rPr>
      <w:rFonts w:ascii="Times New Roman" w:hAnsi="Times New Roman"/>
      <w:sz w:val="24"/>
      <w:szCs w:val="20"/>
    </w:rPr>
  </w:style>
  <w:style w:type="paragraph" w:styleId="Liststycke">
    <w:name w:val="List Paragraph"/>
    <w:basedOn w:val="Normal"/>
    <w:uiPriority w:val="34"/>
    <w:rsid w:val="00DF3155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B95B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mailto:kommunikation@sormlandvatten.se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</Template>
  <TotalTime>0</TotalTime>
  <Pages>2</Pages>
  <Words>568</Words>
  <Characters>3536</Characters>
  <Application>Microsoft Office Word</Application>
  <DocSecurity>4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Anneli Ekström</dc:creator>
  <cp:lastModifiedBy>Anneli Ekström</cp:lastModifiedBy>
  <cp:revision>2</cp:revision>
  <cp:lastPrinted>2018-03-21T13:20:00Z</cp:lastPrinted>
  <dcterms:created xsi:type="dcterms:W3CDTF">2023-06-08T05:05:00Z</dcterms:created>
  <dcterms:modified xsi:type="dcterms:W3CDTF">2023-06-08T05:05:00Z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